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2C6B9" w14:textId="77777777" w:rsidR="00176AB9" w:rsidRPr="000011E8" w:rsidRDefault="00DA3F79" w:rsidP="00176AB9">
      <w:pPr>
        <w:rPr>
          <w:rtl/>
        </w:rPr>
      </w:pPr>
    </w:p>
    <w:tbl>
      <w:tblPr>
        <w:bidiVisual/>
        <w:tblW w:w="9498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985"/>
        <w:gridCol w:w="1991"/>
        <w:gridCol w:w="1701"/>
        <w:gridCol w:w="3821"/>
      </w:tblGrid>
      <w:tr w:rsidR="007926EB" w:rsidRPr="0077337D" w14:paraId="07F3BED0" w14:textId="77777777" w:rsidTr="00DA3F79">
        <w:trPr>
          <w:trHeight w:val="448"/>
          <w:tblHeader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5E8FC2" w14:textId="187511CA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E7A88" w14:textId="08E153F5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0748B5" w14:textId="4F43D53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F6648" w14:textId="63EAFD60"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14:paraId="1AB2540A" w14:textId="77777777" w:rsidTr="00DA3F79">
        <w:trPr>
          <w:tblHeader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EE11F7" w14:textId="59AEABE0" w:rsidR="007926EB" w:rsidRPr="0077337D" w:rsidRDefault="00DA3F79" w:rsidP="005954B2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מנהל אזרחי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איו"ש</w:t>
            </w:r>
            <w:proofErr w:type="spellEnd"/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BDF58" w14:textId="560D1D31" w:rsidR="007926EB" w:rsidRPr="0077337D" w:rsidRDefault="00DA3F79" w:rsidP="005954B2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9/23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56F7F" w14:textId="5C8BC6FB" w:rsidR="00951E43" w:rsidRPr="0077337D" w:rsidRDefault="007926EB" w:rsidP="005954B2">
            <w:pPr>
              <w:spacing w:before="60" w:after="60"/>
              <w:jc w:val="center"/>
              <w:rPr>
                <w:sz w:val="22"/>
                <w:szCs w:val="22"/>
                <w:rtl/>
              </w:rPr>
            </w:pPr>
            <w:r w:rsidRPr="0077337D">
              <w:rPr>
                <w:rFonts w:hint="cs"/>
                <w:sz w:val="22"/>
                <w:szCs w:val="22"/>
                <w:rtl/>
              </w:rPr>
              <w:t>מכרז ממוכן מהיר</w:t>
            </w:r>
            <w:r w:rsidR="00951E43" w:rsidRPr="0077337D">
              <w:rPr>
                <w:rFonts w:hint="cs"/>
                <w:sz w:val="22"/>
                <w:szCs w:val="22"/>
                <w:rtl/>
              </w:rPr>
              <w:t xml:space="preserve"> עד 400,000 ₪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E40C21" w14:textId="643A36B1" w:rsidR="007926EB" w:rsidRPr="0077337D" w:rsidRDefault="00DA3F79" w:rsidP="005954B2">
            <w:pPr>
              <w:spacing w:before="60" w:after="60"/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מכרז ממוכן מהיר 9/23 לקורס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מיומניות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ניהול למנהלים </w:t>
            </w:r>
          </w:p>
        </w:tc>
      </w:tr>
    </w:tbl>
    <w:p w14:paraId="464EB576" w14:textId="77777777" w:rsidR="00176AB9" w:rsidRDefault="00DA3F79" w:rsidP="00176AB9">
      <w:pPr>
        <w:rPr>
          <w:bCs/>
          <w:sz w:val="22"/>
          <w:szCs w:val="22"/>
          <w:rtl/>
        </w:rPr>
      </w:pPr>
    </w:p>
    <w:p w14:paraId="2BD17C59" w14:textId="77777777"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e"/>
        <w:bidiVisual/>
        <w:tblW w:w="9498" w:type="dxa"/>
        <w:tblInd w:w="-214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8"/>
      </w:tblGrid>
      <w:tr w:rsidR="0010560A" w:rsidRPr="0077337D" w14:paraId="56A8E443" w14:textId="77777777" w:rsidTr="00A225B8">
        <w:trPr>
          <w:trHeight w:val="788"/>
          <w:tblHeader/>
        </w:trPr>
        <w:tc>
          <w:tcPr>
            <w:tcW w:w="9498" w:type="dxa"/>
            <w:shd w:val="clear" w:color="auto" w:fill="D9D9D9" w:themeFill="background1" w:themeFillShade="D9"/>
          </w:tcPr>
          <w:p w14:paraId="55696BF1" w14:textId="3CFB2CB3" w:rsidR="0086197A" w:rsidRPr="0077337D" w:rsidRDefault="0086197A" w:rsidP="00B80BC9">
            <w:pPr>
              <w:rPr>
                <w:b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</w:p>
          <w:p w14:paraId="549441B0" w14:textId="53CE4FCD" w:rsidR="00176AB9" w:rsidRPr="0077337D" w:rsidRDefault="0086197A" w:rsidP="00B80BC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14:paraId="31F18E71" w14:textId="77777777" w:rsidTr="00A225B8">
        <w:trPr>
          <w:trHeight w:val="743"/>
          <w:tblHeader/>
        </w:trPr>
        <w:tc>
          <w:tcPr>
            <w:tcW w:w="9498" w:type="dxa"/>
          </w:tcPr>
          <w:p w14:paraId="7C4575B5" w14:textId="77777777" w:rsidR="0086197A" w:rsidRDefault="00DA3F79" w:rsidP="003A4EE8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המנהל האזרחי מבקש לקבל הצעות לקיום קורס מיומנויות ניהול בהיקף של כ- 100 שעות לימוד אקדמאיות לשיפור מיומנויות הניהול עבור הסגל הבכיר במנהל האזרחי. </w:t>
            </w:r>
          </w:p>
          <w:p w14:paraId="3CFAA4DA" w14:textId="0192EAC7" w:rsidR="00DA3F79" w:rsidRPr="0077337D" w:rsidRDefault="00DA3F79" w:rsidP="003A4EE8">
            <w:pPr>
              <w:rPr>
                <w:sz w:val="22"/>
                <w:szCs w:val="22"/>
                <w:rtl/>
              </w:rPr>
            </w:pPr>
          </w:p>
        </w:tc>
      </w:tr>
    </w:tbl>
    <w:p w14:paraId="1F8FEAAB" w14:textId="3777DC3B" w:rsidR="00D8182B" w:rsidRPr="0077337D" w:rsidRDefault="00D8182B" w:rsidP="00176AB9">
      <w:pPr>
        <w:rPr>
          <w:b/>
          <w:sz w:val="22"/>
          <w:szCs w:val="22"/>
          <w:rtl/>
        </w:rPr>
      </w:pPr>
    </w:p>
    <w:p w14:paraId="6E48EBE8" w14:textId="46FF665D" w:rsidR="00176AB9" w:rsidRPr="0077337D" w:rsidRDefault="00DA3F79" w:rsidP="00176AB9">
      <w:pPr>
        <w:rPr>
          <w:b/>
          <w:sz w:val="22"/>
          <w:szCs w:val="22"/>
        </w:rPr>
      </w:pPr>
    </w:p>
    <w:p w14:paraId="08507CE8" w14:textId="1F88D08B" w:rsidR="00DA3F79" w:rsidRPr="00922913" w:rsidRDefault="00DA3F79" w:rsidP="00DA3F79">
      <w:pPr>
        <w:spacing w:line="360" w:lineRule="auto"/>
        <w:jc w:val="center"/>
        <w:rPr>
          <w:rFonts w:ascii="David" w:hAnsi="David" w:cs="David"/>
          <w:b/>
          <w:bCs/>
          <w:sz w:val="22"/>
          <w:szCs w:val="22"/>
          <w:rtl/>
        </w:rPr>
      </w:pPr>
      <w:bookmarkStart w:id="0" w:name="_GoBack"/>
      <w:bookmarkEnd w:id="0"/>
    </w:p>
    <w:tbl>
      <w:tblPr>
        <w:tblpPr w:leftFromText="180" w:rightFromText="180" w:vertAnchor="text" w:horzAnchor="margin" w:tblpY="649"/>
        <w:bidiVisual/>
        <w:tblW w:w="920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671"/>
        <w:gridCol w:w="3538"/>
      </w:tblGrid>
      <w:tr w:rsidR="00DA3F79" w14:paraId="102BC4B5" w14:textId="77777777" w:rsidTr="00DA3F79">
        <w:trPr>
          <w:tblHeader/>
        </w:trPr>
        <w:tc>
          <w:tcPr>
            <w:tcW w:w="5671" w:type="dxa"/>
            <w:shd w:val="clear" w:color="auto" w:fill="E6E6E6"/>
            <w:vAlign w:val="center"/>
          </w:tcPr>
          <w:p w14:paraId="12D47872" w14:textId="012BB3DD" w:rsidR="00DA3F79" w:rsidRPr="00B63569" w:rsidRDefault="00DA3F79" w:rsidP="00DA3F79">
            <w:pPr>
              <w:pStyle w:val="aff3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מועדים:</w:t>
            </w:r>
          </w:p>
        </w:tc>
        <w:tc>
          <w:tcPr>
            <w:tcW w:w="3538" w:type="dxa"/>
            <w:shd w:val="clear" w:color="auto" w:fill="E6E6E6"/>
            <w:vAlign w:val="center"/>
          </w:tcPr>
          <w:p w14:paraId="7C1D6EAC" w14:textId="77777777" w:rsidR="00DA3F79" w:rsidRPr="00B63569" w:rsidRDefault="00DA3F79" w:rsidP="00811617">
            <w:pPr>
              <w:pStyle w:val="aff3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תאריך</w:t>
            </w:r>
          </w:p>
        </w:tc>
      </w:tr>
      <w:tr w:rsidR="00DA3F79" w14:paraId="54F3C4AA" w14:textId="77777777" w:rsidTr="00DA3F79">
        <w:tc>
          <w:tcPr>
            <w:tcW w:w="5671" w:type="dxa"/>
            <w:vAlign w:val="center"/>
          </w:tcPr>
          <w:p w14:paraId="7A260FEB" w14:textId="77777777" w:rsidR="00DA3F79" w:rsidRPr="00B63569" w:rsidRDefault="00DA3F79" w:rsidP="00811617">
            <w:pPr>
              <w:pStyle w:val="aff3"/>
              <w:spacing w:line="240" w:lineRule="auto"/>
              <w:ind w:right="1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מועד פרסום המכרז </w:t>
            </w:r>
          </w:p>
        </w:tc>
        <w:tc>
          <w:tcPr>
            <w:tcW w:w="3538" w:type="dxa"/>
            <w:vAlign w:val="center"/>
          </w:tcPr>
          <w:p w14:paraId="213DA51B" w14:textId="77777777" w:rsidR="00DA3F79" w:rsidRDefault="00DA3F79" w:rsidP="00811617">
            <w:pPr>
              <w:pStyle w:val="aff3"/>
              <w:spacing w:line="240" w:lineRule="auto"/>
              <w:ind w:right="52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26.7.23</w:t>
            </w:r>
          </w:p>
        </w:tc>
      </w:tr>
      <w:tr w:rsidR="00DA3F79" w14:paraId="19E8EC2E" w14:textId="77777777" w:rsidTr="00DA3F79">
        <w:tc>
          <w:tcPr>
            <w:tcW w:w="5671" w:type="dxa"/>
            <w:vAlign w:val="center"/>
          </w:tcPr>
          <w:p w14:paraId="26CC8F04" w14:textId="77777777" w:rsidR="00DA3F79" w:rsidRPr="00B63569" w:rsidRDefault="00DA3F79" w:rsidP="00811617">
            <w:pPr>
              <w:pStyle w:val="aff3"/>
              <w:spacing w:line="240" w:lineRule="auto"/>
              <w:ind w:right="160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>מועד אחרון להגשת שאלות הבהרה</w:t>
            </w:r>
            <w:r>
              <w:rPr>
                <w:rFonts w:ascii="David" w:hAnsi="David" w:cs="David" w:hint="cs"/>
                <w:rtl/>
              </w:rPr>
              <w:t xml:space="preserve"> והערות</w:t>
            </w:r>
          </w:p>
        </w:tc>
        <w:tc>
          <w:tcPr>
            <w:tcW w:w="3538" w:type="dxa"/>
            <w:vAlign w:val="center"/>
          </w:tcPr>
          <w:p w14:paraId="10975D74" w14:textId="77777777" w:rsidR="00DA3F79" w:rsidRPr="001F1620" w:rsidRDefault="00DA3F79" w:rsidP="00811617">
            <w:pPr>
              <w:pStyle w:val="aff3"/>
              <w:spacing w:line="240" w:lineRule="auto"/>
              <w:ind w:right="5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8.8.23 </w:t>
            </w:r>
            <w:r w:rsidRPr="00BC7BBB">
              <w:rPr>
                <w:rFonts w:ascii="David" w:hAnsi="David" w:cs="David"/>
                <w:rtl/>
              </w:rPr>
              <w:t>בשעה</w:t>
            </w:r>
            <w:r w:rsidRPr="00BC7BBB">
              <w:rPr>
                <w:rFonts w:ascii="David" w:hAnsi="David" w:cs="David" w:hint="cs"/>
                <w:rtl/>
              </w:rPr>
              <w:t xml:space="preserve"> </w:t>
            </w:r>
            <w:r w:rsidRPr="00BC7BBB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16:00</w:t>
            </w:r>
          </w:p>
        </w:tc>
      </w:tr>
      <w:tr w:rsidR="00DA3F79" w14:paraId="7ED3B962" w14:textId="77777777" w:rsidTr="00DA3F79">
        <w:tc>
          <w:tcPr>
            <w:tcW w:w="5671" w:type="dxa"/>
            <w:vAlign w:val="center"/>
          </w:tcPr>
          <w:p w14:paraId="17B96DAA" w14:textId="77777777" w:rsidR="00DA3F79" w:rsidRPr="00B63569" w:rsidRDefault="00DA3F79" w:rsidP="00811617">
            <w:pPr>
              <w:pStyle w:val="aff3"/>
              <w:spacing w:line="24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אחרון למענה על שאלות הבהרה</w:t>
            </w:r>
          </w:p>
        </w:tc>
        <w:tc>
          <w:tcPr>
            <w:tcW w:w="3538" w:type="dxa"/>
            <w:vAlign w:val="center"/>
          </w:tcPr>
          <w:p w14:paraId="3FB0DB24" w14:textId="77777777" w:rsidR="00DA3F79" w:rsidRDefault="00DA3F79" w:rsidP="00811617">
            <w:pPr>
              <w:pStyle w:val="aff3"/>
              <w:spacing w:line="240" w:lineRule="auto"/>
              <w:ind w:right="52"/>
              <w:rPr>
                <w:rFonts w:ascii="David" w:hAnsi="David" w:cs="David" w:hint="cs"/>
                <w:rtl/>
              </w:rPr>
            </w:pPr>
            <w:r>
              <w:rPr>
                <w:rFonts w:ascii="David" w:hAnsi="David" w:cs="David" w:hint="cs"/>
                <w:rtl/>
              </w:rPr>
              <w:t>14.8.23</w:t>
            </w:r>
          </w:p>
        </w:tc>
      </w:tr>
      <w:tr w:rsidR="00DA3F79" w14:paraId="7E3301A1" w14:textId="77777777" w:rsidTr="00DA3F79">
        <w:tc>
          <w:tcPr>
            <w:tcW w:w="5671" w:type="dxa"/>
            <w:vAlign w:val="center"/>
          </w:tcPr>
          <w:p w14:paraId="1B7BE57B" w14:textId="77777777" w:rsidR="00DA3F79" w:rsidRPr="00B63569" w:rsidRDefault="00DA3F79" w:rsidP="00811617">
            <w:pPr>
              <w:pStyle w:val="aff3"/>
              <w:spacing w:line="240" w:lineRule="auto"/>
              <w:ind w:right="108"/>
              <w:rPr>
                <w:rFonts w:ascii="David" w:hAnsi="David" w:cs="David"/>
                <w:rtl/>
              </w:rPr>
            </w:pPr>
            <w:r w:rsidRPr="00B63569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3538" w:type="dxa"/>
            <w:vAlign w:val="center"/>
          </w:tcPr>
          <w:p w14:paraId="7B1F6357" w14:textId="77777777" w:rsidR="00DA3F79" w:rsidRPr="001F1620" w:rsidRDefault="00DA3F79" w:rsidP="00811617">
            <w:pPr>
              <w:pStyle w:val="aff3"/>
              <w:spacing w:line="240" w:lineRule="auto"/>
              <w:ind w:right="52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27.8.23 עד השעה 16:00</w:t>
            </w:r>
          </w:p>
        </w:tc>
      </w:tr>
      <w:tr w:rsidR="00DA3F79" w14:paraId="6FD6574B" w14:textId="77777777" w:rsidTr="00DA3F79">
        <w:tc>
          <w:tcPr>
            <w:tcW w:w="5671" w:type="dxa"/>
            <w:vAlign w:val="center"/>
          </w:tcPr>
          <w:p w14:paraId="05D2759A" w14:textId="77777777" w:rsidR="00DA3F79" w:rsidRPr="00B63569" w:rsidRDefault="00DA3F79" w:rsidP="00811617">
            <w:pPr>
              <w:pStyle w:val="aff3"/>
              <w:spacing w:line="240" w:lineRule="auto"/>
              <w:ind w:right="108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איש קשר:</w:t>
            </w:r>
          </w:p>
        </w:tc>
        <w:tc>
          <w:tcPr>
            <w:tcW w:w="3538" w:type="dxa"/>
            <w:vAlign w:val="center"/>
          </w:tcPr>
          <w:p w14:paraId="75F64F03" w14:textId="77777777" w:rsidR="00DA3F79" w:rsidRDefault="00DA3F79" w:rsidP="00811617">
            <w:pPr>
              <w:pStyle w:val="aff3"/>
              <w:spacing w:line="240" w:lineRule="auto"/>
              <w:ind w:right="52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גב' שגית יוגב</w:t>
            </w:r>
          </w:p>
          <w:p w14:paraId="05421D88" w14:textId="77777777" w:rsidR="00DA3F79" w:rsidRDefault="00DA3F79" w:rsidP="00811617">
            <w:pPr>
              <w:pStyle w:val="aff3"/>
              <w:spacing w:line="240" w:lineRule="auto"/>
              <w:ind w:right="52"/>
              <w:rPr>
                <w:rStyle w:val="Hyperlink"/>
                <w:rFonts w:ascii="David" w:hAnsi="David" w:cs="David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B63569">
              <w:rPr>
                <w:rFonts w:ascii="Arial" w:hAnsi="Arial" w:cs="Arial" w:hint="cs"/>
                <w:rtl/>
              </w:rPr>
              <w:t>דואר</w:t>
            </w:r>
            <w:r w:rsidRPr="00B63569">
              <w:rPr>
                <w:rtl/>
              </w:rPr>
              <w:t xml:space="preserve"> </w:t>
            </w:r>
            <w:r w:rsidRPr="00B63569">
              <w:rPr>
                <w:rFonts w:ascii="Arial" w:hAnsi="Arial" w:cs="Arial" w:hint="cs"/>
                <w:rtl/>
              </w:rPr>
              <w:t>אלקטרוני</w:t>
            </w:r>
            <w:r w:rsidRPr="00B63569">
              <w:rPr>
                <w:rtl/>
              </w:rPr>
              <w:t xml:space="preserve">: </w:t>
            </w:r>
            <w:hyperlink w:history="1">
              <w:r>
                <w:rPr>
                  <w:rStyle w:val="Hyperlink"/>
                  <w:rFonts w:ascii="David" w:hAnsi="David" w:cs="David"/>
                </w:rPr>
                <w:t>sagity@justice.gov.il</w:t>
              </w:r>
            </w:hyperlink>
          </w:p>
          <w:p w14:paraId="54738C33" w14:textId="77777777" w:rsidR="00DA3F79" w:rsidRDefault="00DA3F79" w:rsidP="00811617">
            <w:pPr>
              <w:pStyle w:val="aff3"/>
              <w:spacing w:line="240" w:lineRule="auto"/>
              <w:ind w:right="52"/>
              <w:rPr>
                <w:rFonts w:ascii="David" w:hAnsi="David" w:cs="David" w:hint="cs"/>
                <w:rtl/>
              </w:rPr>
            </w:pPr>
            <w:r>
              <w:t xml:space="preserve"> </w:t>
            </w:r>
          </w:p>
        </w:tc>
      </w:tr>
    </w:tbl>
    <w:p w14:paraId="1C599FB2" w14:textId="77777777" w:rsidR="00332AFB" w:rsidRPr="00DA3F79" w:rsidRDefault="00DA3F79" w:rsidP="00176AB9"/>
    <w:sectPr w:rsidR="00332AFB" w:rsidRPr="00DA3F79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FD595" w14:textId="77777777" w:rsidR="00133B3D" w:rsidRDefault="00133B3D">
      <w:r>
        <w:separator/>
      </w:r>
    </w:p>
  </w:endnote>
  <w:endnote w:type="continuationSeparator" w:id="0">
    <w:p w14:paraId="1F255ED9" w14:textId="77777777" w:rsidR="00133B3D" w:rsidRDefault="0013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Narkisim">
    <w:altName w:val="Malgun Gothic Semilight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77337D" w14:paraId="2B046E90" w14:textId="77777777" w:rsidTr="00262813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3497927D" w14:textId="77777777" w:rsidR="0077337D" w:rsidRPr="00D02A79" w:rsidRDefault="0077337D" w:rsidP="0077337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5DBA7A4" w14:textId="02E1D459" w:rsidR="0077337D" w:rsidRPr="00855F20" w:rsidRDefault="00812282" w:rsidP="003A5AFC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b/>
              <w:bCs/>
              <w:color w:val="FFFFFF" w:themeColor="background1"/>
              <w:rtl/>
            </w:rPr>
            <w:t>1</w:t>
          </w:r>
          <w:r w:rsidR="003A5AFC">
            <w:rPr>
              <w:rFonts w:ascii="Arial" w:hAnsi="Arial" w:hint="cs"/>
              <w:b/>
              <w:bCs/>
              <w:color w:val="FFFFFF" w:themeColor="background1"/>
              <w:rtl/>
            </w:rPr>
            <w:t>4</w:t>
          </w:r>
          <w:r w:rsidR="0077337D" w:rsidRPr="00855F20">
            <w:rPr>
              <w:rFonts w:ascii="Arial" w:hAnsi="Arial"/>
              <w:b/>
              <w:bCs/>
              <w:color w:val="FFFFFF" w:themeColor="background1"/>
              <w:rtl/>
            </w:rPr>
            <w:t>.0</w:t>
          </w:r>
          <w:r w:rsidR="0077337D">
            <w:rPr>
              <w:rFonts w:ascii="Arial" w:hAnsi="Arial" w:hint="cs"/>
              <w:b/>
              <w:bCs/>
              <w:color w:val="FFFFFF" w:themeColor="background1"/>
              <w:rtl/>
            </w:rPr>
            <w:t>7</w:t>
          </w:r>
          <w:r w:rsidR="0077337D" w:rsidRPr="00855F20">
            <w:rPr>
              <w:rFonts w:ascii="Arial" w:hAnsi="Arial"/>
              <w:b/>
              <w:bCs/>
              <w:color w:val="FFFFFF" w:themeColor="background1"/>
              <w:rtl/>
            </w:rPr>
            <w:t>.20</w:t>
          </w:r>
          <w:r w:rsidR="0077337D">
            <w:rPr>
              <w:rFonts w:ascii="Arial" w:hAnsi="Arial" w:hint="cs"/>
              <w:b/>
              <w:bCs/>
              <w:color w:val="FFFFFF" w:themeColor="background1"/>
              <w:rtl/>
            </w:rPr>
            <w:t>22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6BB1D70" w14:textId="31C216F5" w:rsidR="0077337D" w:rsidRPr="00D02A79" w:rsidRDefault="0077337D" w:rsidP="0077337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DA3F79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DA3F79">
            <w:rPr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136529E2" w14:textId="77777777" w:rsidR="0077337D" w:rsidRPr="00D02A79" w:rsidRDefault="0077337D" w:rsidP="0077337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77337D" w14:paraId="616C7508" w14:textId="77777777" w:rsidTr="00262813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4124B46" w14:textId="77777777" w:rsidR="0077337D" w:rsidRPr="00D02A79" w:rsidRDefault="0077337D" w:rsidP="0077337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DEA8C7" w14:textId="77777777" w:rsidR="0077337D" w:rsidRPr="00E93349" w:rsidRDefault="0077337D" w:rsidP="0077337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גל אמיר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4FDA6CB" w14:textId="77777777" w:rsidR="0077337D" w:rsidRPr="00D02A79" w:rsidRDefault="0077337D" w:rsidP="0077337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F4A50B" w14:textId="77777777" w:rsidR="0077337D" w:rsidRPr="00B24F08" w:rsidRDefault="0077337D" w:rsidP="0077337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77337D" w14:paraId="5431A412" w14:textId="77777777" w:rsidTr="00262813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8D28C2D" w14:textId="77777777" w:rsidR="0077337D" w:rsidRPr="00D02A79" w:rsidRDefault="0077337D" w:rsidP="0077337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60584CC6" w14:textId="77777777" w:rsidR="0077337D" w:rsidRPr="00D02A79" w:rsidRDefault="0077337D" w:rsidP="0077337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36862B23" w14:textId="77777777" w:rsidR="0077337D" w:rsidRPr="00D02A79" w:rsidRDefault="0077337D" w:rsidP="0077337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243E7643" w14:textId="77777777" w:rsidR="0077337D" w:rsidRPr="00025673" w:rsidRDefault="0077337D" w:rsidP="007733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26C1D" w14:textId="77777777" w:rsidR="00133B3D" w:rsidRDefault="00133B3D">
      <w:r>
        <w:separator/>
      </w:r>
    </w:p>
  </w:footnote>
  <w:footnote w:type="continuationSeparator" w:id="0">
    <w:p w14:paraId="79E20A79" w14:textId="77777777" w:rsidR="00133B3D" w:rsidRDefault="00133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23416" w14:textId="7363205E" w:rsidR="00E678BB" w:rsidRPr="00DA3F79" w:rsidRDefault="00DA3F79" w:rsidP="00DA3F79">
    <w:pPr>
      <w:jc w:val="center"/>
      <w:rPr>
        <w:rFonts w:ascii="Arial" w:hAnsi="Arial"/>
        <w:b/>
        <w:bCs/>
        <w:sz w:val="28"/>
        <w:szCs w:val="28"/>
      </w:rPr>
    </w:pPr>
    <w:proofErr w:type="spellStart"/>
    <w:r w:rsidRPr="00DA3F79">
      <w:rPr>
        <w:rFonts w:ascii="Arial" w:hAnsi="Arial" w:hint="cs"/>
        <w:b/>
        <w:bCs/>
        <w:sz w:val="28"/>
        <w:szCs w:val="28"/>
        <w:rtl/>
      </w:rPr>
      <w:t>מינהל</w:t>
    </w:r>
    <w:proofErr w:type="spellEnd"/>
    <w:r w:rsidRPr="00DA3F79">
      <w:rPr>
        <w:rFonts w:ascii="Arial" w:hAnsi="Arial" w:hint="cs"/>
        <w:b/>
        <w:bCs/>
        <w:sz w:val="28"/>
        <w:szCs w:val="28"/>
        <w:rtl/>
      </w:rPr>
      <w:t xml:space="preserve"> אזרחי </w:t>
    </w:r>
    <w:proofErr w:type="spellStart"/>
    <w:r w:rsidRPr="00DA3F79">
      <w:rPr>
        <w:rFonts w:ascii="Arial" w:hAnsi="Arial" w:hint="cs"/>
        <w:b/>
        <w:bCs/>
        <w:sz w:val="28"/>
        <w:szCs w:val="28"/>
        <w:rtl/>
      </w:rPr>
      <w:t>איו"ש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9382F"/>
    <w:rsid w:val="003A4EE8"/>
    <w:rsid w:val="003A5AFC"/>
    <w:rsid w:val="003E0E0E"/>
    <w:rsid w:val="00421DFC"/>
    <w:rsid w:val="0047496A"/>
    <w:rsid w:val="0047759E"/>
    <w:rsid w:val="00492C68"/>
    <w:rsid w:val="004A2929"/>
    <w:rsid w:val="004B3D9E"/>
    <w:rsid w:val="004B5DCE"/>
    <w:rsid w:val="004F6C58"/>
    <w:rsid w:val="00532043"/>
    <w:rsid w:val="005545D0"/>
    <w:rsid w:val="005954B2"/>
    <w:rsid w:val="005B2A99"/>
    <w:rsid w:val="005D3259"/>
    <w:rsid w:val="0060548A"/>
    <w:rsid w:val="00630BDD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A00565"/>
    <w:rsid w:val="00A01927"/>
    <w:rsid w:val="00A225B8"/>
    <w:rsid w:val="00A24E1D"/>
    <w:rsid w:val="00A51B8F"/>
    <w:rsid w:val="00AD2974"/>
    <w:rsid w:val="00B34E31"/>
    <w:rsid w:val="00B46127"/>
    <w:rsid w:val="00B64DD5"/>
    <w:rsid w:val="00B71A2A"/>
    <w:rsid w:val="00BA4B1D"/>
    <w:rsid w:val="00BD4AC5"/>
    <w:rsid w:val="00C06D32"/>
    <w:rsid w:val="00C11A6F"/>
    <w:rsid w:val="00C328AE"/>
    <w:rsid w:val="00C464A2"/>
    <w:rsid w:val="00C5089F"/>
    <w:rsid w:val="00CA5E79"/>
    <w:rsid w:val="00CC3BBB"/>
    <w:rsid w:val="00CD70CD"/>
    <w:rsid w:val="00CE0A55"/>
    <w:rsid w:val="00CE5407"/>
    <w:rsid w:val="00D23AE1"/>
    <w:rsid w:val="00D4461A"/>
    <w:rsid w:val="00D5337F"/>
    <w:rsid w:val="00D55DA4"/>
    <w:rsid w:val="00D8182B"/>
    <w:rsid w:val="00DA1AD4"/>
    <w:rsid w:val="00DA3F79"/>
    <w:rsid w:val="00DB35C2"/>
    <w:rsid w:val="00DF701F"/>
    <w:rsid w:val="00E00C5B"/>
    <w:rsid w:val="00E056FE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link w:val="af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character" w:customStyle="1" w:styleId="aff2">
    <w:name w:val="טקסט בסיסי תו"/>
    <w:link w:val="aff3"/>
    <w:rsid w:val="00DA3F79"/>
    <w:rPr>
      <w:rFonts w:cs="Narkisim"/>
      <w:sz w:val="24"/>
      <w:szCs w:val="24"/>
    </w:rPr>
  </w:style>
  <w:style w:type="paragraph" w:customStyle="1" w:styleId="aff3">
    <w:name w:val="טקסט בסיסי"/>
    <w:link w:val="aff2"/>
    <w:rsid w:val="00DA3F79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a46656d4-8850-49b3-aebd-68bd05f7f43d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E24393-3829-4C15-B21D-ABE43A75A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7</TotalTime>
  <Pages>1</Pages>
  <Words>104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אלינור שלמה</cp:lastModifiedBy>
  <cp:revision>3</cp:revision>
  <cp:lastPrinted>2018-08-07T10:36:00Z</cp:lastPrinted>
  <dcterms:created xsi:type="dcterms:W3CDTF">2023-07-25T07:30:00Z</dcterms:created>
  <dcterms:modified xsi:type="dcterms:W3CDTF">2023-07-25T07:37:00Z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